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92F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  <w:r w:rsidRPr="00D31431">
        <w:rPr>
          <w:rFonts w:ascii="Arial" w:hAnsi="Arial" w:cs="Arial"/>
          <w:sz w:val="32"/>
          <w:szCs w:val="32"/>
        </w:rPr>
        <w:t>Community Name</w:t>
      </w: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  <w:r w:rsidRPr="00D31431">
        <w:rPr>
          <w:rFonts w:ascii="Arial" w:hAnsi="Arial" w:cs="Arial"/>
          <w:sz w:val="32"/>
          <w:szCs w:val="32"/>
        </w:rPr>
        <w:t>Date of session (</w:t>
      </w:r>
      <w:proofErr w:type="spellStart"/>
      <w:r w:rsidRPr="00D31431">
        <w:rPr>
          <w:rFonts w:ascii="Arial" w:hAnsi="Arial" w:cs="Arial"/>
          <w:sz w:val="32"/>
          <w:szCs w:val="32"/>
        </w:rPr>
        <w:t>dd</w:t>
      </w:r>
      <w:proofErr w:type="spellEnd"/>
      <w:r w:rsidRPr="00D31431">
        <w:rPr>
          <w:rFonts w:ascii="Arial" w:hAnsi="Arial" w:cs="Arial"/>
          <w:sz w:val="32"/>
          <w:szCs w:val="32"/>
        </w:rPr>
        <w:t xml:space="preserve"> month year)</w:t>
      </w: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  <w:r w:rsidRPr="00D31431">
        <w:rPr>
          <w:rFonts w:ascii="Arial" w:hAnsi="Arial" w:cs="Arial"/>
          <w:sz w:val="32"/>
          <w:szCs w:val="32"/>
        </w:rPr>
        <w:t>Time of session hours/am/pm</w:t>
      </w: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</w:p>
    <w:p w:rsidR="00040A79" w:rsidRPr="00D31431" w:rsidRDefault="00040A79" w:rsidP="00D31431">
      <w:pPr>
        <w:spacing w:after="120"/>
        <w:ind w:right="-51"/>
        <w:jc w:val="center"/>
        <w:rPr>
          <w:rFonts w:ascii="Arial" w:hAnsi="Arial" w:cs="Arial"/>
          <w:sz w:val="32"/>
          <w:szCs w:val="32"/>
        </w:rPr>
      </w:pPr>
      <w:r w:rsidRPr="00D31431">
        <w:rPr>
          <w:rFonts w:ascii="Arial" w:hAnsi="Arial" w:cs="Arial"/>
          <w:sz w:val="32"/>
          <w:szCs w:val="32"/>
        </w:rPr>
        <w:t>Location/V</w:t>
      </w:r>
      <w:bookmarkStart w:id="0" w:name="_GoBack"/>
      <w:bookmarkEnd w:id="0"/>
      <w:r w:rsidRPr="00D31431">
        <w:rPr>
          <w:rFonts w:ascii="Arial" w:hAnsi="Arial" w:cs="Arial"/>
          <w:sz w:val="32"/>
          <w:szCs w:val="32"/>
        </w:rPr>
        <w:t>enue Address</w:t>
      </w:r>
    </w:p>
    <w:sectPr w:rsidR="00040A79" w:rsidRPr="00D31431" w:rsidSect="00D31431">
      <w:headerReference w:type="default" r:id="rId6"/>
      <w:pgSz w:w="11900" w:h="16840"/>
      <w:pgMar w:top="10833" w:right="1440" w:bottom="217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7CF" w:rsidRDefault="00EB67CF" w:rsidP="00040A79">
      <w:r>
        <w:separator/>
      </w:r>
    </w:p>
  </w:endnote>
  <w:endnote w:type="continuationSeparator" w:id="0">
    <w:p w:rsidR="00EB67CF" w:rsidRDefault="00EB67CF" w:rsidP="0004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7CF" w:rsidRDefault="00EB67CF" w:rsidP="00040A79">
      <w:r>
        <w:separator/>
      </w:r>
    </w:p>
  </w:footnote>
  <w:footnote w:type="continuationSeparator" w:id="0">
    <w:p w:rsidR="00EB67CF" w:rsidRDefault="00EB67CF" w:rsidP="00040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A79" w:rsidRDefault="00040A79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CEB9330" wp14:editId="61C18F9E">
          <wp:simplePos x="0" y="0"/>
          <wp:positionH relativeFrom="margin">
            <wp:posOffset>-896620</wp:posOffset>
          </wp:positionH>
          <wp:positionV relativeFrom="page">
            <wp:posOffset>36195</wp:posOffset>
          </wp:positionV>
          <wp:extent cx="7516800" cy="10623600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naryCouncil_A4efly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06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3D"/>
    <w:rsid w:val="00040A79"/>
    <w:rsid w:val="00071607"/>
    <w:rsid w:val="00210C38"/>
    <w:rsid w:val="003D615D"/>
    <w:rsid w:val="0051692F"/>
    <w:rsid w:val="005D59A3"/>
    <w:rsid w:val="005F0A3A"/>
    <w:rsid w:val="00757D3C"/>
    <w:rsid w:val="00973AFF"/>
    <w:rsid w:val="00C720BE"/>
    <w:rsid w:val="00D31431"/>
    <w:rsid w:val="00DD663D"/>
    <w:rsid w:val="00EB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A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0A79"/>
  </w:style>
  <w:style w:type="paragraph" w:styleId="Footer">
    <w:name w:val="footer"/>
    <w:basedOn w:val="Normal"/>
    <w:link w:val="FooterChar"/>
    <w:uiPriority w:val="99"/>
    <w:unhideWhenUsed/>
    <w:rsid w:val="00040A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PC Listening Dialogue A4 editable.dotx</Template>
  <TotalTime>5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Cyrilla Almeida</dc:creator>
  <cp:keywords/>
  <dc:description/>
  <cp:lastModifiedBy>Cyrilla Almeida</cp:lastModifiedBy>
  <cp:revision>2</cp:revision>
  <cp:lastPrinted>2018-06-21T01:02:00Z</cp:lastPrinted>
  <dcterms:created xsi:type="dcterms:W3CDTF">2018-08-06T23:04:00Z</dcterms:created>
  <dcterms:modified xsi:type="dcterms:W3CDTF">2018-08-07T04:12:00Z</dcterms:modified>
</cp:coreProperties>
</file>